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DEE7B" w14:textId="1B8B6624" w:rsidR="006F6EB9" w:rsidRPr="00226807" w:rsidRDefault="006F6EB9" w:rsidP="006F6EB9">
      <w:pPr>
        <w:spacing w:line="240" w:lineRule="auto"/>
        <w:ind w:left="993"/>
      </w:pPr>
      <w:r w:rsidRPr="00226807">
        <w:t xml:space="preserve">Zagreb, </w:t>
      </w:r>
      <w:r>
        <w:t>13</w:t>
      </w:r>
      <w:r w:rsidRPr="00226807">
        <w:t>.</w:t>
      </w:r>
      <w:r>
        <w:t>10.</w:t>
      </w:r>
      <w:r w:rsidRPr="00226807">
        <w:t>20</w:t>
      </w:r>
      <w:r w:rsidR="00EA6A39">
        <w:t>21</w:t>
      </w:r>
      <w:r w:rsidRPr="00226807">
        <w:t xml:space="preserve">.         </w:t>
      </w:r>
    </w:p>
    <w:p w14:paraId="0452C92B" w14:textId="77777777" w:rsidR="006F6EB9" w:rsidRPr="00226807" w:rsidRDefault="006F6EB9" w:rsidP="006F6EB9">
      <w:pPr>
        <w:spacing w:line="240" w:lineRule="auto"/>
        <w:jc w:val="right"/>
        <w:rPr>
          <w:b/>
        </w:rPr>
      </w:pPr>
      <w:r w:rsidRPr="00226807"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226807">
        <w:rPr>
          <w:b/>
        </w:rPr>
        <w:t>REGIONALNIM VODITELJIMA</w:t>
      </w:r>
    </w:p>
    <w:p w14:paraId="76FC19FC" w14:textId="33E966D5" w:rsidR="006F6EB9" w:rsidRPr="00226807" w:rsidRDefault="006F6EB9" w:rsidP="006F6EB9">
      <w:pPr>
        <w:spacing w:line="240" w:lineRule="auto"/>
        <w:jc w:val="right"/>
        <w:rPr>
          <w:b/>
        </w:rPr>
      </w:pPr>
      <w:r>
        <w:rPr>
          <w:b/>
        </w:rPr>
        <w:t xml:space="preserve">STRUČNIM </w:t>
      </w:r>
      <w:r w:rsidRPr="00226807">
        <w:rPr>
          <w:b/>
        </w:rPr>
        <w:t xml:space="preserve">SURADNICIMA </w:t>
      </w:r>
      <w:r>
        <w:rPr>
          <w:b/>
        </w:rPr>
        <w:t xml:space="preserve"> za ženski rukomet</w:t>
      </w:r>
    </w:p>
    <w:p w14:paraId="407DCE8F" w14:textId="77777777" w:rsidR="006F6EB9" w:rsidRPr="00226807" w:rsidRDefault="006F6EB9" w:rsidP="006F6EB9">
      <w:pPr>
        <w:spacing w:line="240" w:lineRule="auto"/>
        <w:jc w:val="right"/>
        <w:rPr>
          <w:b/>
        </w:rPr>
      </w:pPr>
      <w:r w:rsidRPr="00226807">
        <w:rPr>
          <w:b/>
        </w:rPr>
        <w:t>KLUBOVIMA</w:t>
      </w:r>
    </w:p>
    <w:p w14:paraId="356A2116" w14:textId="77777777" w:rsidR="006F6EB9" w:rsidRDefault="006F6EB9" w:rsidP="006F6EB9">
      <w:pPr>
        <w:ind w:left="851"/>
      </w:pPr>
    </w:p>
    <w:p w14:paraId="43841A5D" w14:textId="77777777" w:rsidR="006F6EB9" w:rsidRPr="00226807" w:rsidRDefault="006F6EB9" w:rsidP="006F6EB9">
      <w:pPr>
        <w:ind w:left="993"/>
      </w:pPr>
      <w:r w:rsidRPr="00226807">
        <w:t>Poštovani,</w:t>
      </w:r>
    </w:p>
    <w:p w14:paraId="3DF445AA" w14:textId="5DFEB05E" w:rsidR="006F6EB9" w:rsidRPr="00226807" w:rsidRDefault="006F6EB9" w:rsidP="006F6EB9">
      <w:pPr>
        <w:ind w:left="993"/>
        <w:jc w:val="both"/>
      </w:pPr>
      <w:r w:rsidRPr="00226807">
        <w:t xml:space="preserve">Hrvatski rukometni savez nastavlja sa radom </w:t>
      </w:r>
      <w:r>
        <w:t xml:space="preserve">stručnih </w:t>
      </w:r>
      <w:r w:rsidRPr="00226807">
        <w:t xml:space="preserve">suradnika </w:t>
      </w:r>
      <w:proofErr w:type="spellStart"/>
      <w:r w:rsidR="007E459B">
        <w:t>HRS</w:t>
      </w:r>
      <w:proofErr w:type="spellEnd"/>
      <w:r w:rsidR="007E459B">
        <w:t xml:space="preserve">-a </w:t>
      </w:r>
      <w:r w:rsidRPr="00226807">
        <w:t xml:space="preserve">za djevojke koji će u suradnju sa nama i vama kvalitetnije informirati sve klubove u svezi Kampa </w:t>
      </w:r>
      <w:proofErr w:type="spellStart"/>
      <w:r w:rsidRPr="00226807">
        <w:t>HRS</w:t>
      </w:r>
      <w:proofErr w:type="spellEnd"/>
      <w:r w:rsidRPr="00226807">
        <w:t xml:space="preserve">-a te na terenu u razgovoru sa trenerima u klubovima napraviti popis </w:t>
      </w:r>
      <w:r w:rsidRPr="00226807">
        <w:rPr>
          <w:b/>
        </w:rPr>
        <w:t xml:space="preserve">perspektivnih igračica </w:t>
      </w:r>
      <w:r>
        <w:rPr>
          <w:b/>
        </w:rPr>
        <w:t xml:space="preserve">po regijama, </w:t>
      </w:r>
      <w:r w:rsidRPr="00226807">
        <w:rPr>
          <w:b/>
        </w:rPr>
        <w:t xml:space="preserve">rođenih </w:t>
      </w:r>
      <w:proofErr w:type="spellStart"/>
      <w:r w:rsidRPr="00226807">
        <w:rPr>
          <w:b/>
        </w:rPr>
        <w:t>200</w:t>
      </w:r>
      <w:r>
        <w:rPr>
          <w:b/>
        </w:rPr>
        <w:t>5</w:t>
      </w:r>
      <w:proofErr w:type="spellEnd"/>
      <w:r w:rsidRPr="00226807">
        <w:rPr>
          <w:b/>
        </w:rPr>
        <w:t>/</w:t>
      </w:r>
      <w:proofErr w:type="spellStart"/>
      <w:r w:rsidRPr="00226807">
        <w:rPr>
          <w:b/>
        </w:rPr>
        <w:t>200</w:t>
      </w:r>
      <w:r>
        <w:rPr>
          <w:b/>
        </w:rPr>
        <w:t>6</w:t>
      </w:r>
      <w:proofErr w:type="spellEnd"/>
      <w:r>
        <w:rPr>
          <w:b/>
        </w:rPr>
        <w:t>/</w:t>
      </w:r>
      <w:proofErr w:type="spellStart"/>
      <w:r>
        <w:rPr>
          <w:b/>
        </w:rPr>
        <w:t>2007</w:t>
      </w:r>
      <w:proofErr w:type="spellEnd"/>
      <w:r w:rsidRPr="00226807">
        <w:rPr>
          <w:b/>
        </w:rPr>
        <w:t xml:space="preserve"> i </w:t>
      </w:r>
      <w:proofErr w:type="spellStart"/>
      <w:r w:rsidRPr="00226807">
        <w:rPr>
          <w:b/>
        </w:rPr>
        <w:t>200</w:t>
      </w:r>
      <w:r>
        <w:rPr>
          <w:b/>
        </w:rPr>
        <w:t>8</w:t>
      </w:r>
      <w:proofErr w:type="spellEnd"/>
      <w:r>
        <w:rPr>
          <w:b/>
        </w:rPr>
        <w:t>/</w:t>
      </w:r>
      <w:proofErr w:type="spellStart"/>
      <w:r w:rsidRPr="00226807">
        <w:rPr>
          <w:b/>
        </w:rPr>
        <w:t>200</w:t>
      </w:r>
      <w:r>
        <w:rPr>
          <w:b/>
        </w:rPr>
        <w:t>9</w:t>
      </w:r>
      <w:proofErr w:type="spellEnd"/>
      <w:r w:rsidRPr="00226807">
        <w:rPr>
          <w:b/>
        </w:rPr>
        <w:t xml:space="preserve"> godine</w:t>
      </w:r>
      <w:r w:rsidRPr="00226807">
        <w:t xml:space="preserve">. Cilj </w:t>
      </w:r>
      <w:proofErr w:type="spellStart"/>
      <w:r w:rsidRPr="00226807">
        <w:t>HRS</w:t>
      </w:r>
      <w:proofErr w:type="spellEnd"/>
      <w:r w:rsidRPr="00226807">
        <w:t>-a je da nam u Kamp dođu najperspektivnije igračice</w:t>
      </w:r>
      <w:r w:rsidR="007E459B">
        <w:t xml:space="preserve"> te da se selekcioniraju najbolje igračice za reprezentacije mlađih uzrasta </w:t>
      </w:r>
      <w:proofErr w:type="spellStart"/>
      <w:r w:rsidR="007E459B">
        <w:t>HRS</w:t>
      </w:r>
      <w:proofErr w:type="spellEnd"/>
      <w:r w:rsidR="007E459B">
        <w:t>-a.</w:t>
      </w:r>
      <w:r w:rsidRPr="00226807">
        <w:t xml:space="preserve"> Stručni suradnici će isto tako na mjesečnoj bazi trebati okupiti perspektivne igračice te ih selekcionirati za regionalnu reprezentaciju. </w:t>
      </w:r>
    </w:p>
    <w:p w14:paraId="5F216977" w14:textId="296A887F" w:rsidR="006F6EB9" w:rsidRPr="00226807" w:rsidRDefault="006F6EB9" w:rsidP="006F6EB9">
      <w:pPr>
        <w:ind w:left="993"/>
        <w:jc w:val="both"/>
        <w:rPr>
          <w:b/>
        </w:rPr>
      </w:pPr>
      <w:r w:rsidRPr="00226807">
        <w:rPr>
          <w:b/>
        </w:rPr>
        <w:t xml:space="preserve">Stoga molimo regionalne voditelje da </w:t>
      </w:r>
      <w:r>
        <w:rPr>
          <w:b/>
        </w:rPr>
        <w:t xml:space="preserve">stručnim </w:t>
      </w:r>
      <w:r w:rsidRPr="00226807">
        <w:rPr>
          <w:b/>
        </w:rPr>
        <w:t xml:space="preserve">suradnicima </w:t>
      </w:r>
      <w:r w:rsidR="00EA6A39">
        <w:rPr>
          <w:b/>
        </w:rPr>
        <w:t xml:space="preserve">u svojoj regiji </w:t>
      </w:r>
      <w:r w:rsidRPr="00226807">
        <w:rPr>
          <w:b/>
        </w:rPr>
        <w:t xml:space="preserve">osigurate termine u sportskoj dvorani ( na nivou vaše regije) za igračice rođene </w:t>
      </w:r>
      <w:proofErr w:type="spellStart"/>
      <w:r w:rsidRPr="00226807">
        <w:rPr>
          <w:b/>
        </w:rPr>
        <w:t>200</w:t>
      </w:r>
      <w:r>
        <w:rPr>
          <w:b/>
        </w:rPr>
        <w:t>5</w:t>
      </w:r>
      <w:proofErr w:type="spellEnd"/>
      <w:r w:rsidRPr="00226807">
        <w:rPr>
          <w:b/>
        </w:rPr>
        <w:t>/</w:t>
      </w:r>
      <w:proofErr w:type="spellStart"/>
      <w:r w:rsidRPr="00226807">
        <w:rPr>
          <w:b/>
        </w:rPr>
        <w:t>200</w:t>
      </w:r>
      <w:r>
        <w:rPr>
          <w:b/>
        </w:rPr>
        <w:t>6</w:t>
      </w:r>
      <w:proofErr w:type="spellEnd"/>
      <w:r>
        <w:rPr>
          <w:b/>
        </w:rPr>
        <w:t>/</w:t>
      </w:r>
      <w:proofErr w:type="spellStart"/>
      <w:r>
        <w:rPr>
          <w:b/>
        </w:rPr>
        <w:t>2007</w:t>
      </w:r>
      <w:proofErr w:type="spellEnd"/>
      <w:r>
        <w:rPr>
          <w:b/>
        </w:rPr>
        <w:t xml:space="preserve"> </w:t>
      </w:r>
      <w:r w:rsidRPr="00226807">
        <w:rPr>
          <w:b/>
        </w:rPr>
        <w:t xml:space="preserve">i termine za igračice rođene </w:t>
      </w:r>
      <w:proofErr w:type="spellStart"/>
      <w:r w:rsidRPr="00226807">
        <w:rPr>
          <w:b/>
        </w:rPr>
        <w:t>200</w:t>
      </w:r>
      <w:r>
        <w:rPr>
          <w:b/>
        </w:rPr>
        <w:t>8</w:t>
      </w:r>
      <w:proofErr w:type="spellEnd"/>
      <w:r w:rsidRPr="00226807">
        <w:rPr>
          <w:b/>
        </w:rPr>
        <w:t>/</w:t>
      </w:r>
      <w:proofErr w:type="spellStart"/>
      <w:r w:rsidRPr="00226807">
        <w:rPr>
          <w:b/>
        </w:rPr>
        <w:t>200</w:t>
      </w:r>
      <w:r w:rsidR="007E459B">
        <w:rPr>
          <w:b/>
        </w:rPr>
        <w:t>9</w:t>
      </w:r>
      <w:proofErr w:type="spellEnd"/>
      <w:r w:rsidRPr="00226807">
        <w:rPr>
          <w:b/>
        </w:rPr>
        <w:t xml:space="preserve">., tako da mogu odraditi treninge sa perspektivnim igračicama </w:t>
      </w:r>
      <w:r>
        <w:rPr>
          <w:b/>
        </w:rPr>
        <w:t xml:space="preserve">iz </w:t>
      </w:r>
      <w:r w:rsidRPr="00226807">
        <w:rPr>
          <w:b/>
        </w:rPr>
        <w:t xml:space="preserve">regije.   </w:t>
      </w:r>
    </w:p>
    <w:p w14:paraId="1FD7EADA" w14:textId="51C47C50" w:rsidR="006F6EB9" w:rsidRPr="00A26586" w:rsidRDefault="006F6EB9" w:rsidP="006F6EB9">
      <w:pPr>
        <w:ind w:left="993"/>
        <w:jc w:val="both"/>
      </w:pPr>
      <w:r w:rsidRPr="00A26586">
        <w:t xml:space="preserve">Termini u dvorani trebali </w:t>
      </w:r>
      <w:r>
        <w:t xml:space="preserve">bi </w:t>
      </w:r>
      <w:r w:rsidRPr="00A26586">
        <w:t>biti vikendom</w:t>
      </w:r>
      <w:r>
        <w:t xml:space="preserve"> ili praznicima</w:t>
      </w:r>
      <w:r w:rsidRPr="00A26586">
        <w:t xml:space="preserve"> prijepodne  u trajanju 2 sata za svaku selekciju,  a u terminima regionalnih okupljanja sukladno Kalendaru natjecanja za </w:t>
      </w:r>
      <w:proofErr w:type="spellStart"/>
      <w:r w:rsidRPr="00A26586">
        <w:t>20</w:t>
      </w:r>
      <w:r>
        <w:t>2</w:t>
      </w:r>
      <w:r w:rsidR="009C4A7D">
        <w:t>1</w:t>
      </w:r>
      <w:proofErr w:type="spellEnd"/>
      <w:r w:rsidRPr="00A26586">
        <w:t>/</w:t>
      </w:r>
      <w:proofErr w:type="spellStart"/>
      <w:r w:rsidRPr="00A26586">
        <w:t>202</w:t>
      </w:r>
      <w:r w:rsidR="009C4A7D">
        <w:t>2</w:t>
      </w:r>
      <w:proofErr w:type="spellEnd"/>
      <w:r w:rsidRPr="00A26586">
        <w:t xml:space="preserve"> godinu ( u prilogu šaljem Kalendar ml dobne skupine za djevojke</w:t>
      </w:r>
      <w:r w:rsidR="007E459B">
        <w:t>)</w:t>
      </w:r>
      <w:r>
        <w:t>.</w:t>
      </w:r>
      <w:r w:rsidRPr="00A26586">
        <w:t xml:space="preserve"> </w:t>
      </w:r>
    </w:p>
    <w:p w14:paraId="395960E6" w14:textId="77033358" w:rsidR="006F6EB9" w:rsidRPr="00226807" w:rsidRDefault="006F6EB9" w:rsidP="006F6EB9">
      <w:pPr>
        <w:ind w:left="993"/>
        <w:jc w:val="both"/>
        <w:rPr>
          <w:b/>
        </w:rPr>
      </w:pPr>
      <w:r>
        <w:rPr>
          <w:b/>
        </w:rPr>
        <w:t xml:space="preserve">Stručni suradnici na nivou svoje regije </w:t>
      </w:r>
      <w:r w:rsidRPr="00226807">
        <w:rPr>
          <w:b/>
        </w:rPr>
        <w:t xml:space="preserve"> trebaju sastaviti popis perspektivnih igračica</w:t>
      </w:r>
      <w:r w:rsidR="00EA6A39">
        <w:rPr>
          <w:b/>
        </w:rPr>
        <w:t xml:space="preserve">        </w:t>
      </w:r>
      <w:r w:rsidRPr="00226807">
        <w:rPr>
          <w:b/>
        </w:rPr>
        <w:t xml:space="preserve"> ( </w:t>
      </w:r>
      <w:proofErr w:type="spellStart"/>
      <w:r>
        <w:rPr>
          <w:b/>
        </w:rPr>
        <w:t>16</w:t>
      </w:r>
      <w:proofErr w:type="spellEnd"/>
      <w:r>
        <w:rPr>
          <w:b/>
        </w:rPr>
        <w:t>-</w:t>
      </w:r>
      <w:proofErr w:type="spellStart"/>
      <w:r>
        <w:rPr>
          <w:b/>
        </w:rPr>
        <w:t>20</w:t>
      </w:r>
      <w:proofErr w:type="spellEnd"/>
      <w:r>
        <w:rPr>
          <w:b/>
        </w:rPr>
        <w:t xml:space="preserve"> igračica za svaku se</w:t>
      </w:r>
      <w:r w:rsidRPr="00226807">
        <w:rPr>
          <w:b/>
        </w:rPr>
        <w:t xml:space="preserve">lekciju) uz pomoć trenera koji rade u klubovima na vašoj regiji te </w:t>
      </w:r>
      <w:r>
        <w:rPr>
          <w:b/>
        </w:rPr>
        <w:t xml:space="preserve">klubove i </w:t>
      </w:r>
      <w:proofErr w:type="spellStart"/>
      <w:r>
        <w:rPr>
          <w:b/>
        </w:rPr>
        <w:t>HRS</w:t>
      </w:r>
      <w:proofErr w:type="spellEnd"/>
      <w:r>
        <w:rPr>
          <w:b/>
        </w:rPr>
        <w:t xml:space="preserve"> </w:t>
      </w:r>
      <w:r w:rsidRPr="00226807">
        <w:rPr>
          <w:b/>
        </w:rPr>
        <w:t xml:space="preserve">informirati o daljnjim aktivnostima. </w:t>
      </w:r>
    </w:p>
    <w:p w14:paraId="34E717C5" w14:textId="1A76B4BF" w:rsidR="006F6EB9" w:rsidRPr="007E459B" w:rsidRDefault="006F6EB9" w:rsidP="006F6EB9">
      <w:pPr>
        <w:ind w:left="993"/>
        <w:jc w:val="both"/>
        <w:rPr>
          <w:b/>
        </w:rPr>
      </w:pPr>
      <w:r w:rsidRPr="007E459B">
        <w:rPr>
          <w:b/>
        </w:rPr>
        <w:t xml:space="preserve">Isto tako stručni suradnici </w:t>
      </w:r>
      <w:proofErr w:type="spellStart"/>
      <w:r w:rsidRPr="007E459B">
        <w:rPr>
          <w:b/>
        </w:rPr>
        <w:t>HRS</w:t>
      </w:r>
      <w:proofErr w:type="spellEnd"/>
      <w:r w:rsidRPr="007E459B">
        <w:rPr>
          <w:b/>
        </w:rPr>
        <w:t>-a  trebaju surađivati sa izbornicima i trenerima regionalnih reprezentacija. Osobno ću posjetiti svaku regiju u terminu koje dogovorim sa stručnim suradnicima.</w:t>
      </w:r>
      <w:r w:rsidR="007E459B" w:rsidRPr="007E459B">
        <w:rPr>
          <w:b/>
        </w:rPr>
        <w:t xml:space="preserve"> Pozvane igračice obvezne su prisustvovati regionalnim okupljanjima, a ukoliko su spriječene zbog zdravstvenih problema ili sl. trebaju poslati ispričnicu sa popratnom dokumentacijom na e-mail stručnog regionalnog suradnika. Tijekom okupljanja poštivati će se epidemiološke preporuke </w:t>
      </w:r>
      <w:proofErr w:type="spellStart"/>
      <w:r w:rsidR="007E459B" w:rsidRPr="007E459B">
        <w:rPr>
          <w:b/>
        </w:rPr>
        <w:t>HZJZ</w:t>
      </w:r>
      <w:proofErr w:type="spellEnd"/>
      <w:r w:rsidR="007E459B" w:rsidRPr="007E459B">
        <w:rPr>
          <w:b/>
        </w:rPr>
        <w:t xml:space="preserve"> i </w:t>
      </w:r>
      <w:proofErr w:type="spellStart"/>
      <w:r w:rsidR="007E459B" w:rsidRPr="007E459B">
        <w:rPr>
          <w:b/>
        </w:rPr>
        <w:t>HRS</w:t>
      </w:r>
      <w:proofErr w:type="spellEnd"/>
      <w:r w:rsidR="007E459B" w:rsidRPr="007E459B">
        <w:rPr>
          <w:b/>
        </w:rPr>
        <w:t xml:space="preserve">-a. </w:t>
      </w:r>
    </w:p>
    <w:p w14:paraId="1EB37982" w14:textId="05FE3AEF" w:rsidR="006F6EB9" w:rsidRDefault="006F6EB9" w:rsidP="006F6EB9">
      <w:pPr>
        <w:ind w:left="993"/>
        <w:jc w:val="both"/>
      </w:pPr>
      <w:r w:rsidRPr="006F6EB9">
        <w:t xml:space="preserve">Određeni su </w:t>
      </w:r>
      <w:r w:rsidR="00EA6A39">
        <w:t xml:space="preserve">stručni </w:t>
      </w:r>
      <w:r w:rsidRPr="006F6EB9">
        <w:t xml:space="preserve">regionalni suradnici-suradnice </w:t>
      </w:r>
      <w:proofErr w:type="spellStart"/>
      <w:r w:rsidRPr="006F6EB9">
        <w:t>HRS</w:t>
      </w:r>
      <w:proofErr w:type="spellEnd"/>
      <w:r w:rsidRPr="006F6EB9">
        <w:t xml:space="preserve">-a za ženski rukomet u natjecateljskoj sezoni </w:t>
      </w:r>
      <w:proofErr w:type="spellStart"/>
      <w:r w:rsidRPr="006F6EB9">
        <w:t>20</w:t>
      </w:r>
      <w:r>
        <w:t>21</w:t>
      </w:r>
      <w:proofErr w:type="spellEnd"/>
      <w:r w:rsidR="00130318">
        <w:t>.</w:t>
      </w:r>
      <w:r w:rsidRPr="006F6EB9">
        <w:t>/</w:t>
      </w:r>
      <w:proofErr w:type="spellStart"/>
      <w:r w:rsidRPr="006F6EB9">
        <w:t>202</w:t>
      </w:r>
      <w:r>
        <w:t>2</w:t>
      </w:r>
      <w:proofErr w:type="spellEnd"/>
      <w:r w:rsidR="00130318">
        <w:t>.</w:t>
      </w:r>
      <w:bookmarkStart w:id="0" w:name="_GoBack"/>
      <w:bookmarkEnd w:id="0"/>
      <w:r w:rsidRPr="006F6EB9">
        <w:t>:</w:t>
      </w:r>
    </w:p>
    <w:p w14:paraId="35401337" w14:textId="77777777" w:rsidR="006F6EB9" w:rsidRDefault="006F6EB9" w:rsidP="006F6EB9">
      <w:pPr>
        <w:ind w:left="993"/>
        <w:jc w:val="both"/>
      </w:pPr>
    </w:p>
    <w:p w14:paraId="762E0689" w14:textId="77777777" w:rsidR="006F6EB9" w:rsidRDefault="006F6EB9" w:rsidP="006F6EB9">
      <w:pPr>
        <w:ind w:left="993"/>
        <w:jc w:val="both"/>
      </w:pPr>
    </w:p>
    <w:p w14:paraId="70198147" w14:textId="77777777" w:rsidR="006F6EB9" w:rsidRPr="00226807" w:rsidRDefault="006F6EB9" w:rsidP="006F6EB9">
      <w:pPr>
        <w:ind w:left="993"/>
        <w:jc w:val="both"/>
      </w:pPr>
    </w:p>
    <w:p w14:paraId="29DD537D" w14:textId="77777777" w:rsidR="006F6EB9" w:rsidRDefault="006F6EB9" w:rsidP="006F6EB9">
      <w:pPr>
        <w:spacing w:line="240" w:lineRule="auto"/>
        <w:ind w:left="993"/>
        <w:rPr>
          <w:b/>
        </w:rPr>
      </w:pPr>
    </w:p>
    <w:tbl>
      <w:tblPr>
        <w:tblStyle w:val="TableGrid"/>
        <w:tblpPr w:leftFromText="180" w:rightFromText="180" w:vertAnchor="page" w:horzAnchor="margin" w:tblpY="2491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2268"/>
        <w:gridCol w:w="2409"/>
      </w:tblGrid>
      <w:tr w:rsidR="006F6EB9" w:rsidRPr="00226807" w14:paraId="0EE495F6" w14:textId="77777777" w:rsidTr="006F6EB9">
        <w:tc>
          <w:tcPr>
            <w:tcW w:w="3936" w:type="dxa"/>
          </w:tcPr>
          <w:p w14:paraId="0B271EA1" w14:textId="6B2B1F53" w:rsidR="006F6EB9" w:rsidRPr="00253AA8" w:rsidRDefault="006F6EB9" w:rsidP="006F6EB9">
            <w:r>
              <w:t>Stručni s</w:t>
            </w:r>
            <w:r w:rsidRPr="00253AA8">
              <w:t>uradnik-</w:t>
            </w:r>
            <w:proofErr w:type="spellStart"/>
            <w:r w:rsidRPr="00253AA8">
              <w:t>ca</w:t>
            </w:r>
            <w:proofErr w:type="spellEnd"/>
            <w:r>
              <w:t xml:space="preserve"> </w:t>
            </w:r>
            <w:r w:rsidRPr="00253AA8">
              <w:t xml:space="preserve"> </w:t>
            </w:r>
            <w:proofErr w:type="spellStart"/>
            <w:r w:rsidRPr="00253AA8">
              <w:t>HRS</w:t>
            </w:r>
            <w:proofErr w:type="spellEnd"/>
            <w:r w:rsidRPr="00253AA8">
              <w:t>-a:</w:t>
            </w:r>
          </w:p>
        </w:tc>
        <w:tc>
          <w:tcPr>
            <w:tcW w:w="2268" w:type="dxa"/>
          </w:tcPr>
          <w:p w14:paraId="76CEB3BE" w14:textId="77777777" w:rsidR="006F6EB9" w:rsidRPr="00253AA8" w:rsidRDefault="006F6EB9" w:rsidP="006F6EB9">
            <w:pPr>
              <w:ind w:left="-6"/>
              <w:jc w:val="both"/>
            </w:pPr>
            <w:r w:rsidRPr="00253AA8">
              <w:t xml:space="preserve">GRAD ILI REGIJA </w:t>
            </w:r>
          </w:p>
        </w:tc>
        <w:tc>
          <w:tcPr>
            <w:tcW w:w="2409" w:type="dxa"/>
          </w:tcPr>
          <w:p w14:paraId="72D27522" w14:textId="77777777" w:rsidR="006F6EB9" w:rsidRPr="00253AA8" w:rsidRDefault="006F6EB9" w:rsidP="006F6EB9">
            <w:pPr>
              <w:ind w:left="-6"/>
              <w:jc w:val="both"/>
            </w:pPr>
            <w:r w:rsidRPr="00253AA8">
              <w:t>REGIONALNI VODITELJI</w:t>
            </w:r>
          </w:p>
        </w:tc>
      </w:tr>
      <w:tr w:rsidR="006F6EB9" w:rsidRPr="00226807" w14:paraId="50A77BEF" w14:textId="77777777" w:rsidTr="006F6EB9">
        <w:tc>
          <w:tcPr>
            <w:tcW w:w="3936" w:type="dxa"/>
          </w:tcPr>
          <w:p w14:paraId="7259B48A" w14:textId="77777777" w:rsidR="006F6EB9" w:rsidRPr="00253AA8" w:rsidRDefault="006F6EB9" w:rsidP="006F6EB9">
            <w:pPr>
              <w:rPr>
                <w:b/>
              </w:rPr>
            </w:pPr>
            <w:proofErr w:type="spellStart"/>
            <w:r w:rsidRPr="00253AA8">
              <w:rPr>
                <w:b/>
              </w:rPr>
              <w:t>KREŠIMIR</w:t>
            </w:r>
            <w:proofErr w:type="spellEnd"/>
            <w:r w:rsidRPr="00253AA8">
              <w:rPr>
                <w:b/>
              </w:rPr>
              <w:t xml:space="preserve"> </w:t>
            </w:r>
            <w:proofErr w:type="spellStart"/>
            <w:r w:rsidRPr="00253AA8">
              <w:rPr>
                <w:b/>
              </w:rPr>
              <w:t>MODRIĆ</w:t>
            </w:r>
            <w:proofErr w:type="spellEnd"/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VEDRAN</w:t>
            </w:r>
            <w:proofErr w:type="spellEnd"/>
            <w:r>
              <w:rPr>
                <w:b/>
              </w:rPr>
              <w:t xml:space="preserve"> ĆURAK</w:t>
            </w:r>
          </w:p>
        </w:tc>
        <w:tc>
          <w:tcPr>
            <w:tcW w:w="2268" w:type="dxa"/>
          </w:tcPr>
          <w:p w14:paraId="766FF87B" w14:textId="77777777" w:rsidR="006F6EB9" w:rsidRPr="00253AA8" w:rsidRDefault="006F6EB9" w:rsidP="006F6EB9">
            <w:pPr>
              <w:ind w:left="-6"/>
              <w:jc w:val="both"/>
            </w:pPr>
            <w:r w:rsidRPr="00253AA8">
              <w:t>ISTOČNA HRVATSKA</w:t>
            </w:r>
          </w:p>
        </w:tc>
        <w:tc>
          <w:tcPr>
            <w:tcW w:w="2409" w:type="dxa"/>
          </w:tcPr>
          <w:p w14:paraId="409C8BAE" w14:textId="77777777" w:rsidR="006F6EB9" w:rsidRPr="00253AA8" w:rsidRDefault="006F6EB9" w:rsidP="006F6EB9">
            <w:pPr>
              <w:ind w:left="-6"/>
              <w:jc w:val="both"/>
            </w:pPr>
            <w:r w:rsidRPr="00253AA8">
              <w:t xml:space="preserve">Goran </w:t>
            </w:r>
            <w:proofErr w:type="spellStart"/>
            <w:r w:rsidRPr="00253AA8">
              <w:t>Peterko</w:t>
            </w:r>
            <w:proofErr w:type="spellEnd"/>
          </w:p>
        </w:tc>
      </w:tr>
      <w:tr w:rsidR="006F6EB9" w:rsidRPr="00226807" w14:paraId="12CF1A8B" w14:textId="77777777" w:rsidTr="006F6EB9">
        <w:tc>
          <w:tcPr>
            <w:tcW w:w="3936" w:type="dxa"/>
          </w:tcPr>
          <w:p w14:paraId="444A64FA" w14:textId="77777777" w:rsidR="006F6EB9" w:rsidRPr="00253AA8" w:rsidRDefault="006F6EB9" w:rsidP="006F6EB9">
            <w:pPr>
              <w:rPr>
                <w:b/>
              </w:rPr>
            </w:pPr>
            <w:r w:rsidRPr="00253AA8">
              <w:rPr>
                <w:b/>
              </w:rPr>
              <w:t xml:space="preserve">VIŠNJA </w:t>
            </w:r>
            <w:proofErr w:type="spellStart"/>
            <w:r w:rsidRPr="00253AA8">
              <w:rPr>
                <w:b/>
              </w:rPr>
              <w:t>HRMIĆ</w:t>
            </w:r>
            <w:proofErr w:type="spellEnd"/>
            <w:r>
              <w:rPr>
                <w:b/>
              </w:rPr>
              <w:t xml:space="preserve"> &amp; </w:t>
            </w:r>
            <w:proofErr w:type="spellStart"/>
            <w:r>
              <w:rPr>
                <w:b/>
              </w:rPr>
              <w:t>ZVONIMIR</w:t>
            </w:r>
            <w:proofErr w:type="spellEnd"/>
            <w:r>
              <w:rPr>
                <w:b/>
              </w:rPr>
              <w:t xml:space="preserve"> KUTIJA </w:t>
            </w:r>
          </w:p>
        </w:tc>
        <w:tc>
          <w:tcPr>
            <w:tcW w:w="2268" w:type="dxa"/>
          </w:tcPr>
          <w:p w14:paraId="7510ACE6" w14:textId="77777777" w:rsidR="006F6EB9" w:rsidRPr="00253AA8" w:rsidRDefault="006F6EB9" w:rsidP="006F6EB9">
            <w:pPr>
              <w:ind w:left="-6"/>
              <w:jc w:val="both"/>
            </w:pPr>
            <w:r w:rsidRPr="00253AA8">
              <w:t xml:space="preserve">RIJEKA I </w:t>
            </w:r>
            <w:proofErr w:type="spellStart"/>
            <w:r w:rsidRPr="00253AA8">
              <w:t>KVARNER</w:t>
            </w:r>
            <w:proofErr w:type="spellEnd"/>
          </w:p>
        </w:tc>
        <w:tc>
          <w:tcPr>
            <w:tcW w:w="2409" w:type="dxa"/>
          </w:tcPr>
          <w:p w14:paraId="1BC5EAD8" w14:textId="77777777" w:rsidR="006F6EB9" w:rsidRPr="00253AA8" w:rsidRDefault="006F6EB9" w:rsidP="006F6EB9">
            <w:pPr>
              <w:ind w:left="-6"/>
              <w:jc w:val="both"/>
            </w:pPr>
            <w:r>
              <w:t xml:space="preserve">Dubravko </w:t>
            </w:r>
            <w:proofErr w:type="spellStart"/>
            <w:r>
              <w:t>Konjuh</w:t>
            </w:r>
            <w:proofErr w:type="spellEnd"/>
          </w:p>
        </w:tc>
      </w:tr>
      <w:tr w:rsidR="006F6EB9" w:rsidRPr="00226807" w14:paraId="3AF3FDBE" w14:textId="77777777" w:rsidTr="006F6EB9">
        <w:tc>
          <w:tcPr>
            <w:tcW w:w="3936" w:type="dxa"/>
          </w:tcPr>
          <w:p w14:paraId="2E39F135" w14:textId="77777777" w:rsidR="006F6EB9" w:rsidRPr="00253AA8" w:rsidRDefault="006F6EB9" w:rsidP="006F6EB9">
            <w:pPr>
              <w:rPr>
                <w:b/>
              </w:rPr>
            </w:pPr>
            <w:proofErr w:type="spellStart"/>
            <w:r>
              <w:rPr>
                <w:b/>
              </w:rPr>
              <w:t>ADRIJANA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PROSENJAK</w:t>
            </w:r>
            <w:proofErr w:type="spellEnd"/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DIEGO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DATOS</w:t>
            </w:r>
            <w:proofErr w:type="spellEnd"/>
          </w:p>
        </w:tc>
        <w:tc>
          <w:tcPr>
            <w:tcW w:w="2268" w:type="dxa"/>
          </w:tcPr>
          <w:p w14:paraId="7FE74642" w14:textId="77777777" w:rsidR="006F6EB9" w:rsidRPr="00253AA8" w:rsidRDefault="006F6EB9" w:rsidP="006F6EB9">
            <w:pPr>
              <w:ind w:left="-6"/>
              <w:jc w:val="both"/>
            </w:pPr>
            <w:proofErr w:type="spellStart"/>
            <w:r w:rsidRPr="00253AA8">
              <w:t>ISTRA</w:t>
            </w:r>
            <w:proofErr w:type="spellEnd"/>
          </w:p>
        </w:tc>
        <w:tc>
          <w:tcPr>
            <w:tcW w:w="2409" w:type="dxa"/>
          </w:tcPr>
          <w:p w14:paraId="667F412B" w14:textId="77777777" w:rsidR="006F6EB9" w:rsidRPr="00253AA8" w:rsidRDefault="006F6EB9" w:rsidP="006F6EB9">
            <w:pPr>
              <w:ind w:left="-6"/>
              <w:jc w:val="both"/>
            </w:pPr>
            <w:proofErr w:type="spellStart"/>
            <w:r w:rsidRPr="00253AA8">
              <w:t>Senad</w:t>
            </w:r>
            <w:proofErr w:type="spellEnd"/>
            <w:r w:rsidRPr="00253AA8">
              <w:t xml:space="preserve"> </w:t>
            </w:r>
            <w:proofErr w:type="spellStart"/>
            <w:r w:rsidRPr="00253AA8">
              <w:t>Imamović</w:t>
            </w:r>
            <w:proofErr w:type="spellEnd"/>
          </w:p>
        </w:tc>
      </w:tr>
      <w:tr w:rsidR="006F6EB9" w:rsidRPr="00226807" w14:paraId="182B7DD5" w14:textId="77777777" w:rsidTr="006F6EB9">
        <w:tc>
          <w:tcPr>
            <w:tcW w:w="3936" w:type="dxa"/>
          </w:tcPr>
          <w:p w14:paraId="3D5A23D0" w14:textId="77777777" w:rsidR="006F6EB9" w:rsidRPr="00253AA8" w:rsidRDefault="006F6EB9" w:rsidP="006F6EB9">
            <w:pPr>
              <w:rPr>
                <w:b/>
              </w:rPr>
            </w:pPr>
            <w:proofErr w:type="spellStart"/>
            <w:r w:rsidRPr="00253AA8">
              <w:rPr>
                <w:b/>
              </w:rPr>
              <w:t>BRANKO</w:t>
            </w:r>
            <w:proofErr w:type="spellEnd"/>
            <w:r w:rsidRPr="00253AA8">
              <w:rPr>
                <w:b/>
              </w:rPr>
              <w:t xml:space="preserve"> </w:t>
            </w:r>
            <w:proofErr w:type="spellStart"/>
            <w:r w:rsidRPr="00253AA8">
              <w:rPr>
                <w:b/>
              </w:rPr>
              <w:t>ŠEBEK</w:t>
            </w:r>
            <w:proofErr w:type="spellEnd"/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ANĐA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BILOBRK</w:t>
            </w:r>
            <w:proofErr w:type="spellEnd"/>
          </w:p>
        </w:tc>
        <w:tc>
          <w:tcPr>
            <w:tcW w:w="2268" w:type="dxa"/>
          </w:tcPr>
          <w:p w14:paraId="461CA878" w14:textId="77777777" w:rsidR="006F6EB9" w:rsidRPr="00253AA8" w:rsidRDefault="006F6EB9" w:rsidP="006F6EB9">
            <w:pPr>
              <w:ind w:left="-6"/>
              <w:jc w:val="both"/>
            </w:pPr>
            <w:r>
              <w:t xml:space="preserve">GRAD </w:t>
            </w:r>
            <w:proofErr w:type="spellStart"/>
            <w:r w:rsidRPr="00253AA8">
              <w:t>ZAGREB</w:t>
            </w:r>
            <w:proofErr w:type="spellEnd"/>
            <w:r w:rsidRPr="00253AA8">
              <w:t xml:space="preserve"> </w:t>
            </w:r>
          </w:p>
        </w:tc>
        <w:tc>
          <w:tcPr>
            <w:tcW w:w="2409" w:type="dxa"/>
          </w:tcPr>
          <w:p w14:paraId="5477EF7D" w14:textId="77777777" w:rsidR="006F6EB9" w:rsidRPr="00253AA8" w:rsidRDefault="006F6EB9" w:rsidP="006F6EB9">
            <w:pPr>
              <w:ind w:left="-6"/>
              <w:jc w:val="both"/>
            </w:pPr>
            <w:r w:rsidRPr="00253AA8">
              <w:t>Zoran Mlinarić</w:t>
            </w:r>
          </w:p>
        </w:tc>
      </w:tr>
      <w:tr w:rsidR="006F6EB9" w:rsidRPr="00226807" w14:paraId="6FA87537" w14:textId="77777777" w:rsidTr="006F6EB9">
        <w:tc>
          <w:tcPr>
            <w:tcW w:w="3936" w:type="dxa"/>
          </w:tcPr>
          <w:p w14:paraId="57870BAD" w14:textId="69F25E21" w:rsidR="006F6EB9" w:rsidRPr="00253AA8" w:rsidRDefault="006F6EB9" w:rsidP="0001192D">
            <w:pPr>
              <w:rPr>
                <w:b/>
              </w:rPr>
            </w:pPr>
            <w:proofErr w:type="spellStart"/>
            <w:r w:rsidRPr="00253AA8">
              <w:rPr>
                <w:b/>
              </w:rPr>
              <w:t>DUBRAVKA</w:t>
            </w:r>
            <w:proofErr w:type="spellEnd"/>
            <w:r w:rsidRPr="00253AA8">
              <w:rPr>
                <w:b/>
              </w:rPr>
              <w:t xml:space="preserve"> </w:t>
            </w:r>
            <w:proofErr w:type="spellStart"/>
            <w:r w:rsidRPr="00253AA8">
              <w:rPr>
                <w:b/>
              </w:rPr>
              <w:t>TUNJIĆ</w:t>
            </w:r>
            <w:proofErr w:type="spellEnd"/>
          </w:p>
        </w:tc>
        <w:tc>
          <w:tcPr>
            <w:tcW w:w="2268" w:type="dxa"/>
          </w:tcPr>
          <w:p w14:paraId="72D7C7A2" w14:textId="77777777" w:rsidR="006F6EB9" w:rsidRPr="00253AA8" w:rsidRDefault="006F6EB9" w:rsidP="006F6EB9">
            <w:pPr>
              <w:ind w:left="-6"/>
              <w:jc w:val="both"/>
            </w:pPr>
            <w:r w:rsidRPr="00253AA8">
              <w:t>ZG ŽUPANIJA</w:t>
            </w:r>
          </w:p>
        </w:tc>
        <w:tc>
          <w:tcPr>
            <w:tcW w:w="2409" w:type="dxa"/>
          </w:tcPr>
          <w:p w14:paraId="5B127F3F" w14:textId="77777777" w:rsidR="006F6EB9" w:rsidRPr="00253AA8" w:rsidRDefault="006F6EB9" w:rsidP="006F6EB9">
            <w:pPr>
              <w:ind w:left="-6"/>
              <w:jc w:val="both"/>
            </w:pPr>
            <w:r w:rsidRPr="00253AA8">
              <w:t xml:space="preserve">Nenad </w:t>
            </w:r>
            <w:proofErr w:type="spellStart"/>
            <w:r w:rsidRPr="00253AA8">
              <w:t>Plašić</w:t>
            </w:r>
            <w:proofErr w:type="spellEnd"/>
          </w:p>
        </w:tc>
      </w:tr>
      <w:tr w:rsidR="006F6EB9" w:rsidRPr="00226807" w14:paraId="049CAE62" w14:textId="77777777" w:rsidTr="006F6EB9">
        <w:tc>
          <w:tcPr>
            <w:tcW w:w="3936" w:type="dxa"/>
          </w:tcPr>
          <w:p w14:paraId="2CA5BD50" w14:textId="77777777" w:rsidR="006F6EB9" w:rsidRPr="00253AA8" w:rsidRDefault="006F6EB9" w:rsidP="006F6EB9">
            <w:pPr>
              <w:rPr>
                <w:b/>
              </w:rPr>
            </w:pPr>
            <w:r w:rsidRPr="00253AA8">
              <w:rPr>
                <w:b/>
              </w:rPr>
              <w:t xml:space="preserve">ĐURĐICA </w:t>
            </w:r>
            <w:proofErr w:type="spellStart"/>
            <w:r w:rsidRPr="00253AA8">
              <w:rPr>
                <w:b/>
              </w:rPr>
              <w:t>ZEČEVIĆ</w:t>
            </w:r>
            <w:proofErr w:type="spellEnd"/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DRAGICA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DŽONO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268" w:type="dxa"/>
          </w:tcPr>
          <w:p w14:paraId="6D5C6320" w14:textId="77777777" w:rsidR="006F6EB9" w:rsidRPr="00253AA8" w:rsidRDefault="006F6EB9" w:rsidP="006F6EB9">
            <w:pPr>
              <w:ind w:left="-6"/>
              <w:jc w:val="both"/>
            </w:pPr>
            <w:r w:rsidRPr="00253AA8">
              <w:t>SJEVERNA HRVATSKA</w:t>
            </w:r>
          </w:p>
        </w:tc>
        <w:tc>
          <w:tcPr>
            <w:tcW w:w="2409" w:type="dxa"/>
          </w:tcPr>
          <w:p w14:paraId="0C53C441" w14:textId="77777777" w:rsidR="006F6EB9" w:rsidRPr="00253AA8" w:rsidRDefault="006F6EB9" w:rsidP="006F6EB9">
            <w:pPr>
              <w:ind w:left="-6"/>
              <w:jc w:val="both"/>
            </w:pPr>
            <w:proofErr w:type="spellStart"/>
            <w:r w:rsidRPr="00253AA8">
              <w:t>Dieter</w:t>
            </w:r>
            <w:proofErr w:type="spellEnd"/>
            <w:r w:rsidRPr="00253AA8">
              <w:t xml:space="preserve"> </w:t>
            </w:r>
            <w:proofErr w:type="spellStart"/>
            <w:r w:rsidRPr="00253AA8">
              <w:t>Benotić</w:t>
            </w:r>
            <w:proofErr w:type="spellEnd"/>
          </w:p>
        </w:tc>
      </w:tr>
      <w:tr w:rsidR="006F6EB9" w:rsidRPr="00226807" w14:paraId="76EBA93A" w14:textId="77777777" w:rsidTr="006F6EB9">
        <w:tc>
          <w:tcPr>
            <w:tcW w:w="3936" w:type="dxa"/>
          </w:tcPr>
          <w:p w14:paraId="09DAA4FF" w14:textId="77777777" w:rsidR="006F6EB9" w:rsidRPr="00253AA8" w:rsidRDefault="006F6EB9" w:rsidP="006F6EB9">
            <w:pPr>
              <w:rPr>
                <w:b/>
              </w:rPr>
            </w:pPr>
            <w:proofErr w:type="spellStart"/>
            <w:r>
              <w:rPr>
                <w:b/>
              </w:rPr>
              <w:t>ANTE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BURGER</w:t>
            </w:r>
            <w:proofErr w:type="spellEnd"/>
            <w:r>
              <w:rPr>
                <w:b/>
              </w:rPr>
              <w:t>&amp;</w:t>
            </w:r>
            <w:proofErr w:type="spellStart"/>
            <w:r>
              <w:rPr>
                <w:b/>
              </w:rPr>
              <w:t>MIRKO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BAŠIĆ</w:t>
            </w:r>
            <w:proofErr w:type="spellEnd"/>
          </w:p>
        </w:tc>
        <w:tc>
          <w:tcPr>
            <w:tcW w:w="2268" w:type="dxa"/>
          </w:tcPr>
          <w:p w14:paraId="23F87160" w14:textId="77777777" w:rsidR="006F6EB9" w:rsidRPr="00253AA8" w:rsidRDefault="006F6EB9" w:rsidP="006F6EB9">
            <w:pPr>
              <w:ind w:left="-6"/>
              <w:jc w:val="both"/>
            </w:pPr>
            <w:proofErr w:type="spellStart"/>
            <w:r w:rsidRPr="00253AA8">
              <w:t>DALMACIJA</w:t>
            </w:r>
            <w:proofErr w:type="spellEnd"/>
            <w:r w:rsidRPr="00253AA8">
              <w:t xml:space="preserve"> </w:t>
            </w:r>
          </w:p>
        </w:tc>
        <w:tc>
          <w:tcPr>
            <w:tcW w:w="2409" w:type="dxa"/>
          </w:tcPr>
          <w:p w14:paraId="0D224632" w14:textId="2476868B" w:rsidR="006F6EB9" w:rsidRPr="00253AA8" w:rsidRDefault="006F6EB9" w:rsidP="006F6EB9">
            <w:pPr>
              <w:ind w:left="-6"/>
              <w:jc w:val="both"/>
            </w:pPr>
            <w:proofErr w:type="spellStart"/>
            <w:r w:rsidRPr="00253AA8">
              <w:t>St</w:t>
            </w:r>
            <w:r>
              <w:t>efano</w:t>
            </w:r>
            <w:proofErr w:type="spellEnd"/>
            <w:r w:rsidRPr="00253AA8">
              <w:t xml:space="preserve"> Rajković</w:t>
            </w:r>
          </w:p>
        </w:tc>
      </w:tr>
    </w:tbl>
    <w:p w14:paraId="3322EAB7" w14:textId="77777777" w:rsidR="006F6EB9" w:rsidRPr="006F6EB9" w:rsidRDefault="006F6EB9" w:rsidP="006F6EB9">
      <w:pPr>
        <w:spacing w:line="240" w:lineRule="auto"/>
        <w:ind w:left="284"/>
        <w:jc w:val="both"/>
        <w:rPr>
          <w:sz w:val="16"/>
          <w:szCs w:val="16"/>
          <w:vertAlign w:val="subscript"/>
        </w:rPr>
      </w:pPr>
    </w:p>
    <w:p w14:paraId="49C817B2" w14:textId="77777777" w:rsidR="006F6EB9" w:rsidRDefault="006F6EB9" w:rsidP="006F6EB9">
      <w:pPr>
        <w:spacing w:line="240" w:lineRule="auto"/>
        <w:jc w:val="both"/>
      </w:pPr>
    </w:p>
    <w:p w14:paraId="1C41EACC" w14:textId="77777777" w:rsidR="006F6EB9" w:rsidRDefault="006F6EB9" w:rsidP="006F6EB9">
      <w:pPr>
        <w:spacing w:line="240" w:lineRule="auto"/>
        <w:jc w:val="both"/>
      </w:pPr>
    </w:p>
    <w:p w14:paraId="7AE835EE" w14:textId="07F5CF01" w:rsidR="006F6EB9" w:rsidRDefault="006F6EB9" w:rsidP="006F6EB9">
      <w:pPr>
        <w:spacing w:line="240" w:lineRule="auto"/>
        <w:jc w:val="both"/>
      </w:pPr>
      <w:r w:rsidRPr="006F6EB9">
        <w:t xml:space="preserve">Svaki </w:t>
      </w:r>
      <w:r w:rsidR="007E459B">
        <w:t xml:space="preserve">stručni </w:t>
      </w:r>
      <w:r w:rsidRPr="006F6EB9">
        <w:t>suradnik-suradnica  treba</w:t>
      </w:r>
      <w:r w:rsidR="007E459B">
        <w:t>ju</w:t>
      </w:r>
      <w:r w:rsidRPr="006F6EB9">
        <w:t xml:space="preserve"> na nivou svoje regije okupiti svoje pomoćnike, izbornike</w:t>
      </w:r>
      <w:r w:rsidR="007E459B">
        <w:t>-izbornice</w:t>
      </w:r>
      <w:r w:rsidRPr="006F6EB9">
        <w:t xml:space="preserve"> i trenere-trenerice navedenih selekcija za rad tijekom regionalnih okupljanja. </w:t>
      </w:r>
      <w:r w:rsidR="007E459B">
        <w:t xml:space="preserve">Stručni regionalni </w:t>
      </w:r>
      <w:r w:rsidRPr="006F6EB9">
        <w:t xml:space="preserve">voditelji dužni su mi poslati imena  izbornika-izbornica te trenera-trenerica  regionalnih selekcija te da svi zajedno radimo za boljitak ženskog rukometa. Program rada će biti poslan po godištima od strane </w:t>
      </w:r>
      <w:proofErr w:type="spellStart"/>
      <w:r w:rsidRPr="006F6EB9">
        <w:t>HRS</w:t>
      </w:r>
      <w:proofErr w:type="spellEnd"/>
      <w:r w:rsidRPr="006F6EB9">
        <w:t>-a za svako okupljanje i godište</w:t>
      </w:r>
      <w:r w:rsidR="007E459B">
        <w:t>.</w:t>
      </w:r>
      <w:r w:rsidRPr="006F6EB9">
        <w:t xml:space="preserve">  Treneri u klubovima dužni su surađivati sa regionalnim suradnicima </w:t>
      </w:r>
      <w:proofErr w:type="spellStart"/>
      <w:r w:rsidRPr="006F6EB9">
        <w:t>HRS</w:t>
      </w:r>
      <w:proofErr w:type="spellEnd"/>
      <w:r w:rsidRPr="006F6EB9">
        <w:t>-a</w:t>
      </w:r>
      <w:r w:rsidR="007E459B">
        <w:t xml:space="preserve"> te informirati svoje igračice u svezi regionalnih okupljanja</w:t>
      </w:r>
      <w:r w:rsidRPr="006F6EB9">
        <w:t>.</w:t>
      </w:r>
      <w:r>
        <w:t xml:space="preserve"> </w:t>
      </w:r>
    </w:p>
    <w:p w14:paraId="27AF4213" w14:textId="48E6D6DC" w:rsidR="006F6EB9" w:rsidRPr="00226807" w:rsidRDefault="006F6EB9" w:rsidP="006F6EB9">
      <w:pPr>
        <w:spacing w:line="240" w:lineRule="auto"/>
        <w:jc w:val="both"/>
        <w:rPr>
          <w:b/>
        </w:rPr>
      </w:pPr>
      <w:r w:rsidRPr="00226807">
        <w:rPr>
          <w:b/>
        </w:rPr>
        <w:t xml:space="preserve">Obveze </w:t>
      </w:r>
      <w:r w:rsidR="007E459B">
        <w:rPr>
          <w:b/>
        </w:rPr>
        <w:t>stručnih suradnika po regijama:</w:t>
      </w:r>
      <w:r w:rsidRPr="00226807">
        <w:rPr>
          <w:b/>
        </w:rPr>
        <w:t xml:space="preserve"> </w:t>
      </w:r>
    </w:p>
    <w:p w14:paraId="0986925F" w14:textId="18A88135" w:rsidR="006F6EB9" w:rsidRPr="00226807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 xml:space="preserve">Napraviti popis klubova te posjetiti sve klubove u svojoj sredini i okolici </w:t>
      </w:r>
    </w:p>
    <w:p w14:paraId="350ADA8B" w14:textId="77777777" w:rsidR="006F6EB9" w:rsidRPr="00226807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 xml:space="preserve">Predlagati  instruktorici </w:t>
      </w:r>
      <w:proofErr w:type="spellStart"/>
      <w:r w:rsidRPr="00226807">
        <w:t>HRS</w:t>
      </w:r>
      <w:proofErr w:type="spellEnd"/>
      <w:r w:rsidRPr="00226807">
        <w:t xml:space="preserve">-a perspektivne igračice  za Kamp </w:t>
      </w:r>
      <w:proofErr w:type="spellStart"/>
      <w:r w:rsidRPr="00226807">
        <w:t>HRS</w:t>
      </w:r>
      <w:proofErr w:type="spellEnd"/>
      <w:r w:rsidRPr="00226807">
        <w:t>-a</w:t>
      </w:r>
    </w:p>
    <w:p w14:paraId="7C6EC3EF" w14:textId="2D3ACED7" w:rsidR="006F6EB9" w:rsidRPr="00226807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 xml:space="preserve"> Organizirati sastanak sa trenerima u klubovima te ih upoznati sa Kampom </w:t>
      </w:r>
      <w:proofErr w:type="spellStart"/>
      <w:r w:rsidRPr="00226807">
        <w:t>HRS</w:t>
      </w:r>
      <w:proofErr w:type="spellEnd"/>
      <w:r w:rsidRPr="00226807">
        <w:t xml:space="preserve">-a </w:t>
      </w:r>
      <w:proofErr w:type="spellStart"/>
      <w:r w:rsidRPr="00226807">
        <w:t>20</w:t>
      </w:r>
      <w:r>
        <w:t>2</w:t>
      </w:r>
      <w:r w:rsidR="007E459B">
        <w:t>2</w:t>
      </w:r>
      <w:proofErr w:type="spellEnd"/>
      <w:r w:rsidRPr="00226807">
        <w:t xml:space="preserve">. i predložiti trenere koji su stručni i angažirani da rade na Kampu </w:t>
      </w:r>
      <w:proofErr w:type="spellStart"/>
      <w:r w:rsidRPr="00226807">
        <w:t>20</w:t>
      </w:r>
      <w:r>
        <w:t>2</w:t>
      </w:r>
      <w:r w:rsidR="007E459B">
        <w:t>2</w:t>
      </w:r>
      <w:proofErr w:type="spellEnd"/>
      <w:r w:rsidRPr="00226807">
        <w:t>.</w:t>
      </w:r>
    </w:p>
    <w:p w14:paraId="306D69EA" w14:textId="317C492F" w:rsidR="006F6EB9" w:rsidRPr="00226807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 xml:space="preserve">Napraviti popis perspektivnih igračica sa svoje regije rođenih i </w:t>
      </w:r>
      <w:proofErr w:type="spellStart"/>
      <w:r w:rsidRPr="00226807">
        <w:t>200</w:t>
      </w:r>
      <w:r w:rsidR="007E459B">
        <w:t>5</w:t>
      </w:r>
      <w:proofErr w:type="spellEnd"/>
      <w:r w:rsidRPr="00226807">
        <w:t>/</w:t>
      </w:r>
      <w:proofErr w:type="spellStart"/>
      <w:r w:rsidRPr="00226807">
        <w:t>200</w:t>
      </w:r>
      <w:r w:rsidR="007E459B">
        <w:t>6</w:t>
      </w:r>
      <w:proofErr w:type="spellEnd"/>
      <w:r w:rsidR="007E459B">
        <w:t>/</w:t>
      </w:r>
      <w:proofErr w:type="spellStart"/>
      <w:r w:rsidR="007E459B">
        <w:t>2007</w:t>
      </w:r>
      <w:proofErr w:type="spellEnd"/>
      <w:r w:rsidRPr="00226807">
        <w:t xml:space="preserve"> i </w:t>
      </w:r>
      <w:proofErr w:type="spellStart"/>
      <w:r w:rsidRPr="00226807">
        <w:t>200</w:t>
      </w:r>
      <w:r w:rsidR="007E459B">
        <w:t>8</w:t>
      </w:r>
      <w:proofErr w:type="spellEnd"/>
      <w:r w:rsidRPr="00226807">
        <w:t>/</w:t>
      </w:r>
      <w:proofErr w:type="spellStart"/>
      <w:r w:rsidRPr="00226807">
        <w:t>200</w:t>
      </w:r>
      <w:r w:rsidR="007E459B">
        <w:t>9</w:t>
      </w:r>
      <w:proofErr w:type="spellEnd"/>
      <w:r w:rsidRPr="00226807">
        <w:t xml:space="preserve">. (maksimalno </w:t>
      </w:r>
      <w:proofErr w:type="spellStart"/>
      <w:r>
        <w:t>16</w:t>
      </w:r>
      <w:proofErr w:type="spellEnd"/>
      <w:r w:rsidR="00EA6A39">
        <w:t>-</w:t>
      </w:r>
      <w:proofErr w:type="spellStart"/>
      <w:r w:rsidR="00EA6A39">
        <w:t>20</w:t>
      </w:r>
      <w:proofErr w:type="spellEnd"/>
      <w:r w:rsidRPr="00226807">
        <w:t xml:space="preserve"> igračica)  koje bi trebalo doći na Kamp </w:t>
      </w:r>
      <w:proofErr w:type="spellStart"/>
      <w:r w:rsidRPr="00226807">
        <w:t>HRS</w:t>
      </w:r>
      <w:proofErr w:type="spellEnd"/>
      <w:r w:rsidRPr="00226807">
        <w:t>-a  i ujedno bi bile članice regionalne reprezentacije</w:t>
      </w:r>
    </w:p>
    <w:p w14:paraId="7084F04D" w14:textId="08106040" w:rsidR="006F6EB9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>
        <w:t xml:space="preserve">Termini okupljanja regionalnih reprezentacija navedeni su u kalendaru natjecanja za mlađe dobne skupine, a </w:t>
      </w:r>
      <w:r w:rsidR="007E459B">
        <w:t>stručni</w:t>
      </w:r>
      <w:r>
        <w:t xml:space="preserve"> suradnici mogu okupiti igračice i u drugim terminima ukoliko to odgovara klubovima sa navedene regije </w:t>
      </w:r>
    </w:p>
    <w:p w14:paraId="37039FF3" w14:textId="1AB238C9" w:rsidR="006F6EB9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>U suradn</w:t>
      </w:r>
      <w:r>
        <w:t>j</w:t>
      </w:r>
      <w:r w:rsidRPr="00226807">
        <w:t>i sa županijskim savezom</w:t>
      </w:r>
      <w:r w:rsidR="007E459B">
        <w:t xml:space="preserve"> i klubovima </w:t>
      </w:r>
      <w:r w:rsidRPr="00226807">
        <w:t xml:space="preserve"> dobiti minimalno termin od 2 sata termina </w:t>
      </w:r>
      <w:r>
        <w:t>za svaku generaciju sukladno kalendaru natjecanja</w:t>
      </w:r>
    </w:p>
    <w:p w14:paraId="211C0F5C" w14:textId="7749385C" w:rsidR="006F6EB9" w:rsidRPr="00226807" w:rsidRDefault="006F6EB9" w:rsidP="006F6EB9">
      <w:pPr>
        <w:pStyle w:val="ListParagraph"/>
        <w:numPr>
          <w:ilvl w:val="0"/>
          <w:numId w:val="1"/>
        </w:numPr>
        <w:spacing w:line="240" w:lineRule="auto"/>
        <w:ind w:left="0" w:firstLine="0"/>
      </w:pPr>
      <w:r w:rsidRPr="00226807">
        <w:t xml:space="preserve">Jedanput mjesečno poslati izvješće na e-mail </w:t>
      </w:r>
      <w:hyperlink r:id="rId9" w:history="1">
        <w:proofErr w:type="spellStart"/>
        <w:r w:rsidRPr="00226807">
          <w:rPr>
            <w:rStyle w:val="Hyperlink"/>
          </w:rPr>
          <w:t>lidija</w:t>
        </w:r>
        <w:proofErr w:type="spellEnd"/>
        <w:r w:rsidRPr="00226807">
          <w:rPr>
            <w:rStyle w:val="Hyperlink"/>
          </w:rPr>
          <w:t>@</w:t>
        </w:r>
        <w:proofErr w:type="spellStart"/>
        <w:r w:rsidRPr="00226807">
          <w:rPr>
            <w:rStyle w:val="Hyperlink"/>
          </w:rPr>
          <w:t>hrs.hr</w:t>
        </w:r>
        <w:proofErr w:type="spellEnd"/>
      </w:hyperlink>
      <w:r w:rsidRPr="00226807">
        <w:t xml:space="preserve">  i opisati sve aktivnosti tijekom mjeseca</w:t>
      </w:r>
      <w:r w:rsidR="007E459B">
        <w:t xml:space="preserve"> navedenog mj</w:t>
      </w:r>
      <w:r w:rsidR="00EA6A39">
        <w:t>e</w:t>
      </w:r>
      <w:r w:rsidR="007E459B">
        <w:t>seca</w:t>
      </w:r>
    </w:p>
    <w:p w14:paraId="2AEE3784" w14:textId="450BFE32" w:rsidR="006F6EB9" w:rsidRDefault="006F6EB9" w:rsidP="006F6EB9">
      <w:pPr>
        <w:spacing w:line="240" w:lineRule="auto"/>
      </w:pPr>
      <w:r w:rsidRPr="00226807">
        <w:t xml:space="preserve">Srdačan pozdrav i zahvaljujem vam se na </w:t>
      </w:r>
      <w:r>
        <w:t xml:space="preserve">budućoj </w:t>
      </w:r>
      <w:r w:rsidRPr="00226807">
        <w:t>suradnji</w:t>
      </w:r>
      <w:r>
        <w:t>,</w:t>
      </w:r>
    </w:p>
    <w:p w14:paraId="681414DE" w14:textId="0372D8A3" w:rsidR="006F6EB9" w:rsidRDefault="006F6EB9" w:rsidP="006F6EB9">
      <w:pPr>
        <w:spacing w:line="240" w:lineRule="auto"/>
        <w:jc w:val="right"/>
      </w:pPr>
      <w:r>
        <w:t xml:space="preserve">Instruktorica </w:t>
      </w:r>
      <w:proofErr w:type="spellStart"/>
      <w:r>
        <w:t>HRS</w:t>
      </w:r>
      <w:proofErr w:type="spellEnd"/>
      <w:r>
        <w:t>-a za ženski rukomet</w:t>
      </w:r>
    </w:p>
    <w:p w14:paraId="0B1B320E" w14:textId="386355E4" w:rsidR="00772D18" w:rsidRDefault="006F6EB9" w:rsidP="006F6EB9">
      <w:pPr>
        <w:spacing w:line="240" w:lineRule="auto"/>
        <w:jc w:val="right"/>
      </w:pPr>
      <w:r>
        <w:t>dr. sc. Lidija Bojić-</w:t>
      </w:r>
      <w:proofErr w:type="spellStart"/>
      <w:r>
        <w:t>Ćaćić</w:t>
      </w:r>
      <w:proofErr w:type="spellEnd"/>
    </w:p>
    <w:sectPr w:rsidR="00772D18" w:rsidSect="006F6EB9">
      <w:headerReference w:type="default" r:id="rId10"/>
      <w:pgSz w:w="11906" w:h="16838"/>
      <w:pgMar w:top="2269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03F73" w14:textId="77777777" w:rsidR="00010765" w:rsidRDefault="00010765" w:rsidP="00DD6197">
      <w:pPr>
        <w:spacing w:after="0" w:line="240" w:lineRule="auto"/>
      </w:pPr>
      <w:r>
        <w:separator/>
      </w:r>
    </w:p>
  </w:endnote>
  <w:endnote w:type="continuationSeparator" w:id="0">
    <w:p w14:paraId="36AD6672" w14:textId="77777777" w:rsidR="00010765" w:rsidRDefault="00010765" w:rsidP="00DD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E69C0" w14:textId="77777777" w:rsidR="00010765" w:rsidRDefault="00010765" w:rsidP="00DD6197">
      <w:pPr>
        <w:spacing w:after="0" w:line="240" w:lineRule="auto"/>
      </w:pPr>
      <w:r>
        <w:separator/>
      </w:r>
    </w:p>
  </w:footnote>
  <w:footnote w:type="continuationSeparator" w:id="0">
    <w:p w14:paraId="174357BB" w14:textId="77777777" w:rsidR="00010765" w:rsidRDefault="00010765" w:rsidP="00DD6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9F4A3" w14:textId="77777777" w:rsidR="00DD6197" w:rsidRDefault="00DD619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C49B8BD" wp14:editId="33412CE3">
          <wp:simplePos x="0" y="0"/>
          <wp:positionH relativeFrom="column">
            <wp:posOffset>-913650</wp:posOffset>
          </wp:positionH>
          <wp:positionV relativeFrom="paragraph">
            <wp:posOffset>-449580</wp:posOffset>
          </wp:positionV>
          <wp:extent cx="7572846" cy="10703282"/>
          <wp:effectExtent l="0" t="0" r="952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lWhite\Desktop\HRS memorandum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846" cy="1070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2554F"/>
    <w:multiLevelType w:val="hybridMultilevel"/>
    <w:tmpl w:val="DB48E4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CE"/>
    <w:rsid w:val="00010765"/>
    <w:rsid w:val="0001192D"/>
    <w:rsid w:val="00087A00"/>
    <w:rsid w:val="001138C4"/>
    <w:rsid w:val="00130318"/>
    <w:rsid w:val="00297B00"/>
    <w:rsid w:val="002E2ADD"/>
    <w:rsid w:val="00365842"/>
    <w:rsid w:val="00480E98"/>
    <w:rsid w:val="00503D4E"/>
    <w:rsid w:val="00557856"/>
    <w:rsid w:val="0060714B"/>
    <w:rsid w:val="006F6EB9"/>
    <w:rsid w:val="00772D18"/>
    <w:rsid w:val="007C7261"/>
    <w:rsid w:val="007E459B"/>
    <w:rsid w:val="0086283C"/>
    <w:rsid w:val="008B69CE"/>
    <w:rsid w:val="009C4A7D"/>
    <w:rsid w:val="009E22BB"/>
    <w:rsid w:val="00AF2B9B"/>
    <w:rsid w:val="00B2136F"/>
    <w:rsid w:val="00B939CC"/>
    <w:rsid w:val="00BC2C37"/>
    <w:rsid w:val="00C81894"/>
    <w:rsid w:val="00D11CBC"/>
    <w:rsid w:val="00D44122"/>
    <w:rsid w:val="00D61D08"/>
    <w:rsid w:val="00DD6197"/>
    <w:rsid w:val="00E67C40"/>
    <w:rsid w:val="00EA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A4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E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6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6E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E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E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6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6E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E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IDIJA@HRS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c\Desktop\HRS%20memo%202020_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16F0F-FC90-4621-8958-14D55B4E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HRS memo 2020_02</Template>
  <TotalTime>27</TotalTime>
  <Pages>1</Pages>
  <Words>678</Words>
  <Characters>3870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Fric</dc:creator>
  <cp:lastModifiedBy>Lidija Bojić</cp:lastModifiedBy>
  <cp:revision>11</cp:revision>
  <cp:lastPrinted>2021-10-15T07:36:00Z</cp:lastPrinted>
  <dcterms:created xsi:type="dcterms:W3CDTF">2021-01-04T08:35:00Z</dcterms:created>
  <dcterms:modified xsi:type="dcterms:W3CDTF">2021-10-15T07:36:00Z</dcterms:modified>
</cp:coreProperties>
</file>